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33BEF" w14:textId="77777777" w:rsidR="00EB1F5D" w:rsidRDefault="00EB1F5D" w:rsidP="00EB1F5D"/>
    <w:p w14:paraId="72813CF4" w14:textId="110DF432" w:rsidR="00EB1F5D" w:rsidRPr="00387AD6" w:rsidRDefault="00EB1F5D" w:rsidP="00EB1F5D">
      <w:pPr>
        <w:rPr>
          <w:rFonts w:ascii="Aptos" w:hAnsi="Aptos"/>
        </w:rPr>
      </w:pPr>
      <w:r w:rsidRPr="00080D2C">
        <w:rPr>
          <w:rFonts w:ascii="Aptos" w:hAnsi="Aptos"/>
          <w:b/>
          <w:bCs/>
        </w:rPr>
        <w:t>Position:</w:t>
      </w:r>
      <w:r w:rsidRPr="00387AD6">
        <w:rPr>
          <w:rFonts w:ascii="Aptos" w:hAnsi="Aptos"/>
        </w:rPr>
        <w:t xml:space="preserve"> Lab Assistant/Helper (Student) </w:t>
      </w:r>
    </w:p>
    <w:p w14:paraId="630C5E6A" w14:textId="36D1C5AA" w:rsidR="00EB1F5D" w:rsidRPr="00387AD6" w:rsidRDefault="00EB1F5D" w:rsidP="00EB1F5D">
      <w:pPr>
        <w:rPr>
          <w:rFonts w:ascii="Aptos" w:hAnsi="Aptos"/>
        </w:rPr>
      </w:pPr>
      <w:r w:rsidRPr="00080D2C">
        <w:rPr>
          <w:rFonts w:ascii="Aptos" w:hAnsi="Aptos"/>
          <w:b/>
          <w:bCs/>
        </w:rPr>
        <w:t>Supervisor:</w:t>
      </w:r>
      <w:r w:rsidRPr="00387AD6">
        <w:rPr>
          <w:rFonts w:ascii="Aptos" w:hAnsi="Aptos"/>
        </w:rPr>
        <w:t xml:space="preserve">  Department Chair – Applied Electronics Computer Technology </w:t>
      </w:r>
    </w:p>
    <w:p w14:paraId="6C8EF96C" w14:textId="5A17132D" w:rsidR="00EB1F5D" w:rsidRPr="00387AD6" w:rsidRDefault="00EB1F5D" w:rsidP="00EB1F5D">
      <w:pPr>
        <w:rPr>
          <w:rFonts w:ascii="Aptos" w:hAnsi="Aptos"/>
        </w:rPr>
      </w:pPr>
      <w:r w:rsidRPr="00080D2C">
        <w:rPr>
          <w:rFonts w:ascii="Aptos" w:hAnsi="Aptos"/>
          <w:b/>
          <w:bCs/>
        </w:rPr>
        <w:t>Pay Rate:</w:t>
      </w:r>
      <w:r w:rsidRPr="00387AD6">
        <w:rPr>
          <w:rFonts w:ascii="Aptos" w:hAnsi="Aptos"/>
        </w:rPr>
        <w:t xml:space="preserve"> Contract - $1</w:t>
      </w:r>
      <w:r w:rsidR="00422E40">
        <w:rPr>
          <w:rFonts w:ascii="Aptos" w:hAnsi="Aptos"/>
        </w:rPr>
        <w:t>5.10</w:t>
      </w:r>
      <w:r w:rsidRPr="00387AD6">
        <w:rPr>
          <w:rFonts w:ascii="Aptos" w:hAnsi="Aptos"/>
        </w:rPr>
        <w:t>/hour</w:t>
      </w:r>
    </w:p>
    <w:p w14:paraId="44039A2C" w14:textId="1BD8971A" w:rsidR="00EB1F5D" w:rsidRDefault="00EB1F5D" w:rsidP="00EB1F5D">
      <w:pPr>
        <w:rPr>
          <w:rFonts w:ascii="Aptos" w:hAnsi="Aptos"/>
        </w:rPr>
      </w:pPr>
      <w:r w:rsidRPr="00080D2C">
        <w:rPr>
          <w:rFonts w:ascii="Aptos" w:hAnsi="Aptos"/>
          <w:b/>
          <w:bCs/>
        </w:rPr>
        <w:t>Schedule:</w:t>
      </w:r>
      <w:r w:rsidRPr="00387AD6">
        <w:rPr>
          <w:rFonts w:ascii="Aptos" w:hAnsi="Aptos"/>
        </w:rPr>
        <w:t xml:space="preserve"> up to 20 hours </w:t>
      </w:r>
      <w:r w:rsidR="00080D2C">
        <w:rPr>
          <w:rFonts w:ascii="Aptos" w:hAnsi="Aptos"/>
        </w:rPr>
        <w:t xml:space="preserve">per </w:t>
      </w:r>
      <w:r w:rsidRPr="00387AD6">
        <w:rPr>
          <w:rFonts w:ascii="Aptos" w:hAnsi="Aptos"/>
        </w:rPr>
        <w:t xml:space="preserve">week </w:t>
      </w:r>
    </w:p>
    <w:p w14:paraId="159EEA13" w14:textId="7BF2818C" w:rsidR="00DB424D" w:rsidRPr="00387AD6" w:rsidRDefault="00DB424D" w:rsidP="00EB1F5D">
      <w:pPr>
        <w:rPr>
          <w:rFonts w:ascii="Aptos" w:hAnsi="Aptos"/>
        </w:rPr>
      </w:pPr>
      <w:r w:rsidRPr="00DB424D">
        <w:rPr>
          <w:rFonts w:ascii="Aptos" w:hAnsi="Aptos"/>
          <w:b/>
          <w:bCs/>
        </w:rPr>
        <w:t>Academic Year:</w:t>
      </w:r>
      <w:r>
        <w:rPr>
          <w:rFonts w:ascii="Aptos" w:hAnsi="Aptos"/>
        </w:rPr>
        <w:t xml:space="preserve"> 2026-27</w:t>
      </w:r>
    </w:p>
    <w:p w14:paraId="593E603A" w14:textId="77777777" w:rsidR="00EB1F5D" w:rsidRPr="00387AD6" w:rsidRDefault="00EB1F5D" w:rsidP="00EB1F5D">
      <w:pPr>
        <w:rPr>
          <w:rFonts w:ascii="Aptos" w:hAnsi="Aptos"/>
        </w:rPr>
      </w:pPr>
    </w:p>
    <w:p w14:paraId="48FE6D88" w14:textId="6AC5E649" w:rsidR="00EB1F5D" w:rsidRPr="00387AD6" w:rsidRDefault="00EB1F5D" w:rsidP="00EB1F5D">
      <w:pPr>
        <w:rPr>
          <w:rFonts w:ascii="Aptos" w:hAnsi="Aptos"/>
        </w:rPr>
      </w:pPr>
      <w:r w:rsidRPr="00387AD6">
        <w:rPr>
          <w:rFonts w:ascii="Aptos" w:hAnsi="Aptos"/>
          <w:highlight w:val="yellow"/>
        </w:rPr>
        <w:t>Interested candidates should email</w:t>
      </w:r>
      <w:r w:rsidR="007A6164" w:rsidRPr="00387AD6">
        <w:rPr>
          <w:rFonts w:ascii="Aptos" w:hAnsi="Aptos"/>
          <w:highlight w:val="yellow"/>
        </w:rPr>
        <w:t xml:space="preserve"> Bill Dolan</w:t>
      </w:r>
      <w:r w:rsidRPr="00387AD6">
        <w:rPr>
          <w:rFonts w:ascii="Aptos" w:hAnsi="Aptos"/>
          <w:highlight w:val="yellow"/>
        </w:rPr>
        <w:t xml:space="preserve"> at </w:t>
      </w:r>
      <w:hyperlink r:id="rId7" w:history="1">
        <w:r w:rsidRPr="00387AD6">
          <w:rPr>
            <w:rStyle w:val="Hyperlink"/>
            <w:rFonts w:ascii="Aptos" w:hAnsi="Aptos"/>
            <w:highlight w:val="yellow"/>
          </w:rPr>
          <w:t>wdolan@mainecc.edu</w:t>
        </w:r>
      </w:hyperlink>
      <w:r w:rsidRPr="00387AD6">
        <w:rPr>
          <w:rFonts w:ascii="Aptos" w:hAnsi="Aptos"/>
          <w:highlight w:val="yellow"/>
        </w:rPr>
        <w:t xml:space="preserve"> for a link to the position application.</w:t>
      </w:r>
      <w:r w:rsidRPr="00387AD6">
        <w:rPr>
          <w:rFonts w:ascii="Aptos" w:hAnsi="Aptos"/>
        </w:rPr>
        <w:t xml:space="preserve"> </w:t>
      </w:r>
    </w:p>
    <w:p w14:paraId="63BCD9CA" w14:textId="77777777" w:rsidR="00EB1F5D" w:rsidRPr="00387AD6" w:rsidRDefault="00EB1F5D" w:rsidP="00EB1F5D">
      <w:pPr>
        <w:rPr>
          <w:rFonts w:ascii="Aptos" w:hAnsi="Aptos"/>
        </w:rPr>
      </w:pPr>
    </w:p>
    <w:p w14:paraId="5EFBFCFD" w14:textId="77777777" w:rsidR="00EB1F5D" w:rsidRPr="00387AD6" w:rsidRDefault="00EB1F5D" w:rsidP="00EB1F5D">
      <w:pPr>
        <w:rPr>
          <w:rFonts w:ascii="Aptos" w:hAnsi="Aptos"/>
        </w:rPr>
      </w:pPr>
      <w:r w:rsidRPr="00387AD6">
        <w:rPr>
          <w:rFonts w:ascii="Aptos" w:hAnsi="Aptos"/>
        </w:rPr>
        <w:t>QUALIFICATIONS/SKILLS</w:t>
      </w:r>
    </w:p>
    <w:p w14:paraId="5E1D1833" w14:textId="6511024D" w:rsidR="00EB1F5D" w:rsidRPr="00387AD6" w:rsidRDefault="00EB1F5D" w:rsidP="00EB1F5D">
      <w:pPr>
        <w:pStyle w:val="ListParagraph"/>
        <w:numPr>
          <w:ilvl w:val="0"/>
          <w:numId w:val="5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Attention to detail</w:t>
      </w:r>
    </w:p>
    <w:p w14:paraId="1D364701" w14:textId="58923484" w:rsidR="00EB1F5D" w:rsidRPr="00387AD6" w:rsidRDefault="00EB1F5D" w:rsidP="00EB1F5D">
      <w:pPr>
        <w:pStyle w:val="ListParagraph"/>
        <w:numPr>
          <w:ilvl w:val="0"/>
          <w:numId w:val="5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Professional dress and attire appropriate to the position</w:t>
      </w:r>
    </w:p>
    <w:p w14:paraId="464EA91C" w14:textId="7BF57F0C" w:rsidR="00EB1F5D" w:rsidRPr="00387AD6" w:rsidRDefault="00EB1F5D" w:rsidP="00EB1F5D">
      <w:pPr>
        <w:pStyle w:val="ListParagraph"/>
        <w:numPr>
          <w:ilvl w:val="0"/>
          <w:numId w:val="5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Verbal and written communication skills</w:t>
      </w:r>
    </w:p>
    <w:p w14:paraId="52BA7668" w14:textId="1417DA0F" w:rsidR="00EB1F5D" w:rsidRPr="00387AD6" w:rsidRDefault="00EB1F5D" w:rsidP="00EB1F5D">
      <w:pPr>
        <w:pStyle w:val="ListParagraph"/>
        <w:numPr>
          <w:ilvl w:val="0"/>
          <w:numId w:val="5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Research and analysis skills</w:t>
      </w:r>
    </w:p>
    <w:p w14:paraId="565D4873" w14:textId="33FC3E51" w:rsidR="00EB1F5D" w:rsidRPr="00387AD6" w:rsidRDefault="00EB1F5D" w:rsidP="00EB1F5D">
      <w:pPr>
        <w:pStyle w:val="ListParagraph"/>
        <w:numPr>
          <w:ilvl w:val="0"/>
          <w:numId w:val="5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Experience working with electronic test and measure lab equipment</w:t>
      </w:r>
    </w:p>
    <w:p w14:paraId="53B1475B" w14:textId="213A4F1A" w:rsidR="00EB1F5D" w:rsidRPr="00387AD6" w:rsidRDefault="00EB1F5D" w:rsidP="00EB1F5D">
      <w:pPr>
        <w:pStyle w:val="ListParagraph"/>
        <w:numPr>
          <w:ilvl w:val="0"/>
          <w:numId w:val="5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Experience working with electronic circuits and components</w:t>
      </w:r>
    </w:p>
    <w:p w14:paraId="530B5742" w14:textId="31CFDE1F" w:rsidR="00EB1F5D" w:rsidRPr="00387AD6" w:rsidRDefault="00EB1F5D" w:rsidP="00EB1F5D">
      <w:pPr>
        <w:pStyle w:val="ListParagraph"/>
        <w:numPr>
          <w:ilvl w:val="0"/>
          <w:numId w:val="5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Experience working with computer hardware and components</w:t>
      </w:r>
    </w:p>
    <w:p w14:paraId="751F59B6" w14:textId="0E8910E0" w:rsidR="00EB1F5D" w:rsidRPr="00387AD6" w:rsidRDefault="00EB1F5D" w:rsidP="00EB1F5D">
      <w:pPr>
        <w:pStyle w:val="ListParagraph"/>
        <w:numPr>
          <w:ilvl w:val="0"/>
          <w:numId w:val="5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Experience working with setting up/managing classroom printers</w:t>
      </w:r>
    </w:p>
    <w:p w14:paraId="4EC19A0C" w14:textId="15C8AE5D" w:rsidR="00EB1F5D" w:rsidRPr="00387AD6" w:rsidRDefault="00EB1F5D" w:rsidP="00EB1F5D">
      <w:pPr>
        <w:pStyle w:val="ListParagraph"/>
        <w:numPr>
          <w:ilvl w:val="0"/>
          <w:numId w:val="5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Basic experience working with computer networks</w:t>
      </w:r>
    </w:p>
    <w:p w14:paraId="743F8CCE" w14:textId="4ED5E94C" w:rsidR="00EB1F5D" w:rsidRPr="00387AD6" w:rsidRDefault="00EB1F5D" w:rsidP="00EB1F5D">
      <w:pPr>
        <w:pStyle w:val="ListParagraph"/>
        <w:numPr>
          <w:ilvl w:val="0"/>
          <w:numId w:val="5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Knowledge of computer research and analysis programs</w:t>
      </w:r>
    </w:p>
    <w:p w14:paraId="4509C1DB" w14:textId="7F63D555" w:rsidR="00EB1F5D" w:rsidRPr="00387AD6" w:rsidRDefault="00EB1F5D" w:rsidP="00EB1F5D">
      <w:pPr>
        <w:pStyle w:val="ListParagraph"/>
        <w:numPr>
          <w:ilvl w:val="0"/>
          <w:numId w:val="5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Ability to keep detailed records</w:t>
      </w:r>
    </w:p>
    <w:p w14:paraId="68ECC262" w14:textId="77777777" w:rsidR="00EB1F5D" w:rsidRPr="00387AD6" w:rsidRDefault="00EB1F5D" w:rsidP="00EB1F5D">
      <w:pPr>
        <w:rPr>
          <w:rFonts w:ascii="Aptos" w:hAnsi="Aptos"/>
        </w:rPr>
      </w:pPr>
    </w:p>
    <w:p w14:paraId="5DEA19D8" w14:textId="77777777" w:rsidR="00EB1F5D" w:rsidRPr="00387AD6" w:rsidRDefault="00EB1F5D" w:rsidP="00EB1F5D">
      <w:pPr>
        <w:rPr>
          <w:rFonts w:ascii="Aptos" w:hAnsi="Aptos"/>
        </w:rPr>
      </w:pPr>
      <w:r w:rsidRPr="00387AD6">
        <w:rPr>
          <w:rFonts w:ascii="Aptos" w:hAnsi="Aptos"/>
        </w:rPr>
        <w:t xml:space="preserve">RESPONSIBILITIES:   </w:t>
      </w:r>
    </w:p>
    <w:p w14:paraId="2EB319B5" w14:textId="5C071D3B" w:rsidR="00EB1F5D" w:rsidRPr="00387AD6" w:rsidRDefault="00EB1F5D" w:rsidP="00EB1F5D">
      <w:pPr>
        <w:pStyle w:val="ListParagraph"/>
        <w:numPr>
          <w:ilvl w:val="0"/>
          <w:numId w:val="6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Perform maintenance/updates on department equipment.</w:t>
      </w:r>
    </w:p>
    <w:p w14:paraId="27EE0A79" w14:textId="77777777" w:rsidR="00EB1F5D" w:rsidRPr="00387AD6" w:rsidRDefault="00EB1F5D" w:rsidP="00EB1F5D">
      <w:pPr>
        <w:pStyle w:val="ListParagraph"/>
        <w:numPr>
          <w:ilvl w:val="0"/>
          <w:numId w:val="6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Organize department electronic components as needed.</w:t>
      </w:r>
    </w:p>
    <w:p w14:paraId="72149600" w14:textId="77777777" w:rsidR="00EB1F5D" w:rsidRPr="00387AD6" w:rsidRDefault="00EB1F5D" w:rsidP="00EB1F5D">
      <w:pPr>
        <w:pStyle w:val="ListParagraph"/>
        <w:numPr>
          <w:ilvl w:val="0"/>
          <w:numId w:val="6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 xml:space="preserve">Troubleshoot and repair test equipment as needed. </w:t>
      </w:r>
    </w:p>
    <w:p w14:paraId="1ACB7A3C" w14:textId="77777777" w:rsidR="00EB1F5D" w:rsidRPr="00387AD6" w:rsidRDefault="00EB1F5D" w:rsidP="00EB1F5D">
      <w:pPr>
        <w:pStyle w:val="ListParagraph"/>
        <w:numPr>
          <w:ilvl w:val="0"/>
          <w:numId w:val="6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Store and secure department test equipment at the end of each lab session.</w:t>
      </w:r>
    </w:p>
    <w:p w14:paraId="0B1D0992" w14:textId="66A567F4" w:rsidR="00EB1F5D" w:rsidRPr="00387AD6" w:rsidRDefault="00EB1F5D" w:rsidP="00EB1F5D">
      <w:pPr>
        <w:pStyle w:val="ListParagraph"/>
        <w:numPr>
          <w:ilvl w:val="0"/>
          <w:numId w:val="6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Store and secure department cables and connectors at the end of lab</w:t>
      </w:r>
    </w:p>
    <w:p w14:paraId="7404DB3C" w14:textId="7291F8EB" w:rsidR="00EB1F5D" w:rsidRPr="00387AD6" w:rsidRDefault="00EB1F5D" w:rsidP="00EB1F5D">
      <w:pPr>
        <w:pStyle w:val="ListParagraph"/>
        <w:numPr>
          <w:ilvl w:val="0"/>
          <w:numId w:val="6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Store and secure department computers at the end of each lab session</w:t>
      </w:r>
    </w:p>
    <w:p w14:paraId="795B8BA6" w14:textId="77777777" w:rsidR="00EB1F5D" w:rsidRPr="00387AD6" w:rsidRDefault="00EB1F5D" w:rsidP="00EB1F5D">
      <w:pPr>
        <w:pStyle w:val="ListParagraph"/>
        <w:numPr>
          <w:ilvl w:val="0"/>
          <w:numId w:val="6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Build and update and organize department VEX robots and robotic supplies.</w:t>
      </w:r>
    </w:p>
    <w:p w14:paraId="48094D13" w14:textId="1B7BC2CE" w:rsidR="00EB1F5D" w:rsidRPr="00387AD6" w:rsidRDefault="00EB1F5D" w:rsidP="00EB1F5D">
      <w:pPr>
        <w:pStyle w:val="ListParagraph"/>
        <w:numPr>
          <w:ilvl w:val="0"/>
          <w:numId w:val="6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Perform maintenance/updates on department computers and components</w:t>
      </w:r>
    </w:p>
    <w:p w14:paraId="27DEAFCA" w14:textId="77777777" w:rsidR="00EB1F5D" w:rsidRPr="00387AD6" w:rsidRDefault="00EB1F5D" w:rsidP="00EB1F5D">
      <w:pPr>
        <w:pStyle w:val="ListParagraph"/>
        <w:numPr>
          <w:ilvl w:val="0"/>
          <w:numId w:val="6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Organize lab facilities at the end of each class/lab session.</w:t>
      </w:r>
    </w:p>
    <w:p w14:paraId="250AA2B7" w14:textId="1E53D310" w:rsidR="00EB1F5D" w:rsidRPr="00387AD6" w:rsidRDefault="00EB1F5D" w:rsidP="00EB1F5D">
      <w:pPr>
        <w:pStyle w:val="ListParagraph"/>
        <w:numPr>
          <w:ilvl w:val="0"/>
          <w:numId w:val="6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Assemble, build, and solder new circuit boards used in lab sessions</w:t>
      </w:r>
    </w:p>
    <w:p w14:paraId="24110127" w14:textId="17F9479D" w:rsidR="00EB1F5D" w:rsidRPr="00387AD6" w:rsidRDefault="00EB1F5D" w:rsidP="00EB1F5D">
      <w:pPr>
        <w:pStyle w:val="ListParagraph"/>
        <w:numPr>
          <w:ilvl w:val="0"/>
          <w:numId w:val="6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Build, test, and measure new laboratory projects as requested by instructor</w:t>
      </w:r>
    </w:p>
    <w:p w14:paraId="3B65F143" w14:textId="513D0A15" w:rsidR="00EB1F5D" w:rsidRPr="00387AD6" w:rsidRDefault="00EB1F5D" w:rsidP="00EB1F5D">
      <w:pPr>
        <w:pStyle w:val="ListParagraph"/>
        <w:numPr>
          <w:ilvl w:val="0"/>
          <w:numId w:val="6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Assist students in laboratory projects as needed</w:t>
      </w:r>
    </w:p>
    <w:p w14:paraId="50E564BD" w14:textId="2DB89C60" w:rsidR="00EB1F5D" w:rsidRPr="00387AD6" w:rsidRDefault="00EB1F5D" w:rsidP="00EB1F5D">
      <w:pPr>
        <w:pStyle w:val="ListParagraph"/>
        <w:numPr>
          <w:ilvl w:val="0"/>
          <w:numId w:val="6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>Assist students in computer technology projects as needed</w:t>
      </w:r>
    </w:p>
    <w:p w14:paraId="205E8997" w14:textId="103E9344" w:rsidR="00EB1F5D" w:rsidRPr="00DB424D" w:rsidRDefault="00EB1F5D" w:rsidP="00EB1F5D">
      <w:pPr>
        <w:pStyle w:val="ListParagraph"/>
        <w:numPr>
          <w:ilvl w:val="0"/>
          <w:numId w:val="6"/>
        </w:numPr>
        <w:spacing w:after="160" w:line="256" w:lineRule="auto"/>
        <w:rPr>
          <w:rFonts w:ascii="Aptos" w:hAnsi="Aptos"/>
        </w:rPr>
      </w:pPr>
      <w:r w:rsidRPr="00387AD6">
        <w:rPr>
          <w:rFonts w:ascii="Aptos" w:hAnsi="Aptos"/>
        </w:rPr>
        <w:t xml:space="preserve">Offer open lab </w:t>
      </w:r>
      <w:proofErr w:type="gramStart"/>
      <w:r w:rsidRPr="00387AD6">
        <w:rPr>
          <w:rFonts w:ascii="Aptos" w:hAnsi="Aptos"/>
        </w:rPr>
        <w:t>session</w:t>
      </w:r>
      <w:proofErr w:type="gramEnd"/>
      <w:r w:rsidRPr="00387AD6">
        <w:rPr>
          <w:rFonts w:ascii="Aptos" w:hAnsi="Aptos"/>
        </w:rPr>
        <w:t xml:space="preserve"> for students to work in the lab</w:t>
      </w:r>
    </w:p>
    <w:sectPr w:rsidR="00EB1F5D" w:rsidRPr="00DB424D" w:rsidSect="00915F9B">
      <w:headerReference w:type="default" r:id="rId8"/>
      <w:footerReference w:type="default" r:id="rId9"/>
      <w:pgSz w:w="12240" w:h="15840"/>
      <w:pgMar w:top="0" w:right="1440" w:bottom="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09F17" w14:textId="77777777" w:rsidR="003421D1" w:rsidRDefault="003421D1" w:rsidP="00915F9B">
      <w:r>
        <w:separator/>
      </w:r>
    </w:p>
  </w:endnote>
  <w:endnote w:type="continuationSeparator" w:id="0">
    <w:p w14:paraId="3652DABF" w14:textId="77777777" w:rsidR="003421D1" w:rsidRDefault="003421D1" w:rsidP="00915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ROBOTO LIGHT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94AA" w14:textId="77777777" w:rsidR="00FD2C28" w:rsidRDefault="00FD2C28" w:rsidP="00FD2C28">
    <w:pPr>
      <w:pStyle w:val="Footer"/>
      <w:jc w:val="right"/>
    </w:pPr>
  </w:p>
  <w:p w14:paraId="1EA23D5D" w14:textId="77777777" w:rsidR="00915F9B" w:rsidRDefault="00915F9B" w:rsidP="00FD2C28">
    <w:pPr>
      <w:pStyle w:val="Footer"/>
      <w:jc w:val="right"/>
    </w:pPr>
    <w:r>
      <w:rPr>
        <w:noProof/>
      </w:rPr>
      <w:drawing>
        <wp:inline distT="0" distB="0" distL="0" distR="0" wp14:anchorId="35B2B9DE" wp14:editId="249136F2">
          <wp:extent cx="6843653" cy="685097"/>
          <wp:effectExtent l="0" t="0" r="0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857" cy="7751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1BC23" w14:textId="77777777" w:rsidR="003421D1" w:rsidRDefault="003421D1" w:rsidP="00915F9B">
      <w:r>
        <w:separator/>
      </w:r>
    </w:p>
  </w:footnote>
  <w:footnote w:type="continuationSeparator" w:id="0">
    <w:p w14:paraId="08B943C4" w14:textId="77777777" w:rsidR="003421D1" w:rsidRDefault="003421D1" w:rsidP="00915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D75CD" w14:textId="77777777" w:rsidR="00915F9B" w:rsidRDefault="00915F9B" w:rsidP="00915F9B">
    <w:pPr>
      <w:pStyle w:val="Header"/>
      <w:jc w:val="center"/>
    </w:pPr>
    <w:r>
      <w:rPr>
        <w:noProof/>
      </w:rPr>
      <w:drawing>
        <wp:inline distT="0" distB="0" distL="0" distR="0" wp14:anchorId="1D6689AD" wp14:editId="01BC73CA">
          <wp:extent cx="2115815" cy="918210"/>
          <wp:effectExtent l="0" t="0" r="5715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5626" cy="96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3D0DD7" w14:textId="77777777" w:rsidR="00FD2C28" w:rsidRDefault="00FD2C28" w:rsidP="00915F9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3B1E"/>
    <w:multiLevelType w:val="hybridMultilevel"/>
    <w:tmpl w:val="D9785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DB6"/>
    <w:multiLevelType w:val="hybridMultilevel"/>
    <w:tmpl w:val="7DA25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A16AA"/>
    <w:multiLevelType w:val="hybridMultilevel"/>
    <w:tmpl w:val="76B09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712BC"/>
    <w:multiLevelType w:val="hybridMultilevel"/>
    <w:tmpl w:val="E4760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055A8"/>
    <w:multiLevelType w:val="hybridMultilevel"/>
    <w:tmpl w:val="73029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A1736"/>
    <w:multiLevelType w:val="hybridMultilevel"/>
    <w:tmpl w:val="65DAC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093465">
    <w:abstractNumId w:val="0"/>
  </w:num>
  <w:num w:numId="2" w16cid:durableId="719477803">
    <w:abstractNumId w:val="2"/>
  </w:num>
  <w:num w:numId="3" w16cid:durableId="1570455442">
    <w:abstractNumId w:val="1"/>
  </w:num>
  <w:num w:numId="4" w16cid:durableId="390008401">
    <w:abstractNumId w:val="5"/>
  </w:num>
  <w:num w:numId="5" w16cid:durableId="1691175581">
    <w:abstractNumId w:val="4"/>
  </w:num>
  <w:num w:numId="6" w16cid:durableId="1815873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DD"/>
    <w:rsid w:val="00080D2C"/>
    <w:rsid w:val="0008398A"/>
    <w:rsid w:val="000945C4"/>
    <w:rsid w:val="000B343C"/>
    <w:rsid w:val="001D71AC"/>
    <w:rsid w:val="001F1597"/>
    <w:rsid w:val="00203846"/>
    <w:rsid w:val="00297F1A"/>
    <w:rsid w:val="002D2CC0"/>
    <w:rsid w:val="002E452E"/>
    <w:rsid w:val="003421D1"/>
    <w:rsid w:val="00387AD6"/>
    <w:rsid w:val="003C78BE"/>
    <w:rsid w:val="003F33F5"/>
    <w:rsid w:val="00422E40"/>
    <w:rsid w:val="00590DFE"/>
    <w:rsid w:val="005B7485"/>
    <w:rsid w:val="0060170E"/>
    <w:rsid w:val="00691E50"/>
    <w:rsid w:val="006C2F92"/>
    <w:rsid w:val="007A6164"/>
    <w:rsid w:val="007C308D"/>
    <w:rsid w:val="008264C0"/>
    <w:rsid w:val="008E3B08"/>
    <w:rsid w:val="0090079E"/>
    <w:rsid w:val="00915F9B"/>
    <w:rsid w:val="00983370"/>
    <w:rsid w:val="009845DA"/>
    <w:rsid w:val="009864D0"/>
    <w:rsid w:val="009D41C1"/>
    <w:rsid w:val="00A42C1D"/>
    <w:rsid w:val="00A7116A"/>
    <w:rsid w:val="00AA4ACB"/>
    <w:rsid w:val="00AD0113"/>
    <w:rsid w:val="00B15BD6"/>
    <w:rsid w:val="00BB28FD"/>
    <w:rsid w:val="00C27ADD"/>
    <w:rsid w:val="00C31945"/>
    <w:rsid w:val="00D21094"/>
    <w:rsid w:val="00D82BF4"/>
    <w:rsid w:val="00DB424D"/>
    <w:rsid w:val="00EA40C9"/>
    <w:rsid w:val="00EB1F5D"/>
    <w:rsid w:val="00F1102F"/>
    <w:rsid w:val="00FD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C42F8"/>
  <w15:chartTrackingRefBased/>
  <w15:docId w15:val="{424DCEDE-5D93-42AA-8D92-00C8220D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8BE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78BE"/>
    <w:pPr>
      <w:keepNext/>
      <w:keepLines/>
      <w:spacing w:before="240"/>
      <w:outlineLvl w:val="0"/>
    </w:pPr>
    <w:rPr>
      <w:rFonts w:ascii="Roboto Light" w:eastAsiaTheme="majorEastAsia" w:hAnsi="Roboto Light" w:cstheme="majorBidi"/>
      <w:color w:val="00466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78BE"/>
    <w:pPr>
      <w:keepNext/>
      <w:keepLines/>
      <w:spacing w:before="40"/>
      <w:outlineLvl w:val="1"/>
    </w:pPr>
    <w:rPr>
      <w:rFonts w:eastAsiaTheme="majorEastAsia" w:cstheme="majorBidi"/>
      <w:color w:val="004668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5F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F9B"/>
  </w:style>
  <w:style w:type="paragraph" w:styleId="Footer">
    <w:name w:val="footer"/>
    <w:basedOn w:val="Normal"/>
    <w:link w:val="FooterChar"/>
    <w:uiPriority w:val="99"/>
    <w:unhideWhenUsed/>
    <w:rsid w:val="00915F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F9B"/>
  </w:style>
  <w:style w:type="paragraph" w:styleId="Title">
    <w:name w:val="Title"/>
    <w:basedOn w:val="Normal"/>
    <w:next w:val="Normal"/>
    <w:link w:val="TitleChar"/>
    <w:uiPriority w:val="10"/>
    <w:qFormat/>
    <w:rsid w:val="003C78BE"/>
    <w:pPr>
      <w:contextualSpacing/>
    </w:pPr>
    <w:rPr>
      <w:rFonts w:ascii="Roboto Light" w:eastAsiaTheme="majorEastAsia" w:hAnsi="Roboto Light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8BE"/>
    <w:rPr>
      <w:rFonts w:ascii="Roboto Light" w:eastAsiaTheme="majorEastAsia" w:hAnsi="Roboto Light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3C78BE"/>
    <w:rPr>
      <w:rFonts w:ascii="Roboto" w:hAnsi="Roboto"/>
      <w:b/>
      <w:bCs/>
      <w:i w:val="0"/>
    </w:rPr>
  </w:style>
  <w:style w:type="character" w:styleId="IntenseEmphasis">
    <w:name w:val="Intense Emphasis"/>
    <w:basedOn w:val="DefaultParagraphFont"/>
    <w:uiPriority w:val="21"/>
    <w:qFormat/>
    <w:rsid w:val="002D2CC0"/>
    <w:rPr>
      <w:i/>
      <w:iCs/>
      <w:color w:val="004668"/>
    </w:rPr>
  </w:style>
  <w:style w:type="character" w:customStyle="1" w:styleId="Heading1Char">
    <w:name w:val="Heading 1 Char"/>
    <w:basedOn w:val="DefaultParagraphFont"/>
    <w:link w:val="Heading1"/>
    <w:uiPriority w:val="9"/>
    <w:rsid w:val="003C78BE"/>
    <w:rPr>
      <w:rFonts w:ascii="Roboto Light" w:eastAsiaTheme="majorEastAsia" w:hAnsi="Roboto Light" w:cstheme="majorBidi"/>
      <w:color w:val="00466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78BE"/>
    <w:rPr>
      <w:rFonts w:ascii="Roboto" w:eastAsiaTheme="majorEastAsia" w:hAnsi="Roboto" w:cstheme="majorBidi"/>
      <w:color w:val="004668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CC0"/>
    <w:pPr>
      <w:numPr>
        <w:ilvl w:val="1"/>
      </w:numPr>
      <w:spacing w:after="160"/>
    </w:pPr>
    <w:rPr>
      <w:rFonts w:eastAsiaTheme="minorEastAsia"/>
      <w:b/>
      <w:color w:val="B5CCE8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D2CC0"/>
    <w:rPr>
      <w:rFonts w:ascii="Roboto" w:eastAsiaTheme="minorEastAsia" w:hAnsi="Roboto"/>
      <w:b/>
      <w:color w:val="B5CCE8"/>
      <w:spacing w:val="15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1C1"/>
    <w:pPr>
      <w:pBdr>
        <w:top w:val="single" w:sz="24" w:space="10" w:color="B5CCE8"/>
        <w:left w:val="single" w:sz="24" w:space="4" w:color="B5CCE8"/>
        <w:bottom w:val="single" w:sz="24" w:space="10" w:color="B5CCE8"/>
        <w:right w:val="single" w:sz="24" w:space="4" w:color="B5CCE8"/>
      </w:pBdr>
      <w:shd w:val="clear" w:color="auto" w:fill="B5CCE8"/>
      <w:spacing w:before="360" w:after="360"/>
      <w:ind w:left="864" w:right="864"/>
      <w:jc w:val="center"/>
    </w:pPr>
    <w:rPr>
      <w:i/>
      <w:iCs/>
      <w:color w:val="00466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1C1"/>
    <w:rPr>
      <w:rFonts w:ascii="Roboto" w:hAnsi="Roboto"/>
      <w:i/>
      <w:iCs/>
      <w:color w:val="004668"/>
      <w:shd w:val="clear" w:color="auto" w:fill="B5CCE8"/>
    </w:rPr>
  </w:style>
  <w:style w:type="paragraph" w:styleId="ListParagraph">
    <w:name w:val="List Paragraph"/>
    <w:basedOn w:val="Normal"/>
    <w:uiPriority w:val="34"/>
    <w:qFormat/>
    <w:rsid w:val="00C319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337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7116A"/>
    <w:rPr>
      <w:rFonts w:ascii="Times New Roman" w:hAnsi="Times New Roman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B1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dolan@mainec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ckenna\AppData\Local\Temp\Temp1_KVCC-Letterhead.dotx%20(003).zip\KVCC-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KVCC-Letterhead</Template>
  <TotalTime>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McKenna</dc:creator>
  <cp:keywords/>
  <dc:description/>
  <cp:lastModifiedBy>C J McKenna</cp:lastModifiedBy>
  <cp:revision>7</cp:revision>
  <cp:lastPrinted>2023-05-09T14:42:00Z</cp:lastPrinted>
  <dcterms:created xsi:type="dcterms:W3CDTF">2024-12-23T16:11:00Z</dcterms:created>
  <dcterms:modified xsi:type="dcterms:W3CDTF">2026-08-19T12:43:00Z</dcterms:modified>
</cp:coreProperties>
</file>